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667E1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 фактах коррупции можно сообщать по телефонам доверия:</w:t>
      </w:r>
    </w:p>
    <w:p w:rsidR="000E2665" w:rsidRPr="00667E13" w:rsidRDefault="000E2665" w:rsidP="00B66CC4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Заведующий МБДОУ «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tt-RU" w:eastAsia="ru-RU"/>
        </w:rPr>
        <w:t>Мортовский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детский сад» ЕМР РТ </w:t>
      </w:r>
      <w:r w:rsidRPr="00667E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-</w:t>
      </w:r>
    </w:p>
    <w:p w:rsidR="000E2665" w:rsidRPr="00163B62" w:rsidRDefault="000E2665" w:rsidP="00B66CC4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tt-RU" w:eastAsia="ru-RU"/>
        </w:rPr>
        <w:t>Файзуллина Ризида Габдрашитовна</w:t>
      </w:r>
    </w:p>
    <w:p w:rsidR="000E2665" w:rsidRPr="00163B62" w:rsidRDefault="000E2665" w:rsidP="00B66CC4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val="tt-RU"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tt-RU" w:eastAsia="ru-RU"/>
        </w:rPr>
        <w:t>7-41-01, 89274741421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Помощник главы Елабужского района </w:t>
      </w: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67E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по вопросам противодействия коррупции и координации взаимодействия силовых структур- </w:t>
      </w:r>
    </w:p>
    <w:p w:rsidR="000E2665" w:rsidRPr="00F776FB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776F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Ильина Ольга Николаевна 3-86-33 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(прием граждан каждый вторник с 14.00 до 16.00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 пр. Нефтяников д30 кв.22)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E2665" w:rsidRPr="00667E13" w:rsidRDefault="000E2665" w:rsidP="005C6A82">
      <w:pPr>
        <w:tabs>
          <w:tab w:val="left" w:pos="5460"/>
          <w:tab w:val="center" w:pos="8135"/>
          <w:tab w:val="left" w:pos="11440"/>
        </w:tabs>
        <w:rPr>
          <w:rFonts w:ascii="Times New Roman" w:hAnsi="Times New Roman" w:cs="Times New Roman"/>
          <w:sz w:val="2"/>
          <w:szCs w:val="2"/>
          <w:lang w:eastAsia="ru-RU"/>
        </w:rPr>
      </w:pP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67E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 вопросам коррупции в области образования –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776F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Ривал Исмагилович Зарипов  - 3-81-51 </w:t>
      </w: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14"/>
          <w:szCs w:val="14"/>
          <w:lang w:eastAsia="ru-RU"/>
        </w:rPr>
      </w:pP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667E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Елабужский городской прокурор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76F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Рустем Мирзахитович Шарафутдинов – 3-01-64 </w:t>
      </w: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14"/>
          <w:szCs w:val="14"/>
          <w:lang w:eastAsia="ru-RU"/>
        </w:rPr>
      </w:pP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667E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Начальник отдела МВД России по Елабужскому району</w:t>
      </w:r>
    </w:p>
    <w:p w:rsidR="000E2665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F776F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Юрий Николаевич Пономарев – 7-84-13</w:t>
      </w:r>
    </w:p>
    <w:p w:rsidR="000E2665" w:rsidRPr="00667E13" w:rsidRDefault="000E2665" w:rsidP="005C6A82">
      <w:pPr>
        <w:tabs>
          <w:tab w:val="left" w:pos="5460"/>
        </w:tabs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  <w:lang w:eastAsia="ru-RU"/>
        </w:rPr>
      </w:pPr>
    </w:p>
    <w:p w:rsidR="000E2665" w:rsidRDefault="000E2665" w:rsidP="005C6A82">
      <w:pPr>
        <w:tabs>
          <w:tab w:val="left" w:pos="546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665" w:rsidRDefault="000E2665" w:rsidP="005C6A82">
      <w:pPr>
        <w:tabs>
          <w:tab w:val="left" w:pos="546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665" w:rsidRDefault="000E2665"/>
    <w:sectPr w:rsidR="000E2665" w:rsidSect="0022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FB5"/>
    <w:rsid w:val="000E2665"/>
    <w:rsid w:val="000E586D"/>
    <w:rsid w:val="00163B62"/>
    <w:rsid w:val="00222E97"/>
    <w:rsid w:val="0041579D"/>
    <w:rsid w:val="005C6A82"/>
    <w:rsid w:val="00667E13"/>
    <w:rsid w:val="00B66CC4"/>
    <w:rsid w:val="00B92CD6"/>
    <w:rsid w:val="00F77673"/>
    <w:rsid w:val="00F776FB"/>
    <w:rsid w:val="00F96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A8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102</Words>
  <Characters>583</Characters>
  <Application>Microsoft Office Outlook</Application>
  <DocSecurity>0</DocSecurity>
  <Lines>0</Lines>
  <Paragraphs>0</Paragraphs>
  <ScaleCrop>false</ScaleCrop>
  <Company>Microsoft 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dc:description/>
  <cp:lastModifiedBy>Рамис</cp:lastModifiedBy>
  <cp:revision>4</cp:revision>
  <dcterms:created xsi:type="dcterms:W3CDTF">2017-10-06T13:28:00Z</dcterms:created>
  <dcterms:modified xsi:type="dcterms:W3CDTF">2018-07-10T07:42:00Z</dcterms:modified>
</cp:coreProperties>
</file>